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571865" cy="5275580"/>
            <wp:effectExtent l="0" t="0" r="1270" b="635"/>
            <wp:docPr id="14" name="图片 1" descr="img-403014847-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img-403014847-000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8571865" cy="5275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default"/>
          <w:lang w:val="en-US" w:eastAsia="zh-CN"/>
        </w:rPr>
      </w:pPr>
    </w:p>
    <w:p>
      <w:pPr>
        <w:pStyle w:val="5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538210" cy="5205730"/>
            <wp:effectExtent l="0" t="0" r="13970" b="15240"/>
            <wp:docPr id="10" name="图片 2" descr="img-403014847-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-403014847-000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8538210" cy="5205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5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691245" cy="5300345"/>
            <wp:effectExtent l="0" t="0" r="14605" b="14605"/>
            <wp:docPr id="11" name="图片 3" descr="img-403014847-0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img-403014847-000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8691245" cy="5300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623300" cy="5535295"/>
            <wp:effectExtent l="0" t="0" r="8255" b="6350"/>
            <wp:docPr id="15" name="图片 4" descr="img-403014847-0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img-403014847-000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8623300" cy="5535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628380" cy="5273675"/>
            <wp:effectExtent l="0" t="0" r="3175" b="1270"/>
            <wp:docPr id="12" name="图片 5" descr="img-403014847-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img-403014847-000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8628380" cy="5273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754110" cy="5646420"/>
            <wp:effectExtent l="0" t="0" r="11430" b="8890"/>
            <wp:docPr id="13" name="图片 6" descr="img-403014916-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img-403014916-000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8754110" cy="5646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597900" cy="5274945"/>
            <wp:effectExtent l="0" t="0" r="1905" b="12700"/>
            <wp:docPr id="16" name="图片 7" descr="img-403014916-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img-403014916-000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8597900" cy="5274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719820" cy="5621655"/>
            <wp:effectExtent l="0" t="0" r="17145" b="5080"/>
            <wp:docPr id="23" name="图片 8" descr="img-403014916-0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 descr="img-403014916-000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8719820" cy="5621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722995" cy="5222875"/>
            <wp:effectExtent l="0" t="0" r="15875" b="1905"/>
            <wp:docPr id="21" name="图片 9" descr="img-403014916-0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 descr="img-403014916-000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8722995" cy="522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710295" cy="5725795"/>
            <wp:effectExtent l="0" t="0" r="8255" b="14605"/>
            <wp:docPr id="19" name="图片 10" descr="img-403014916-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 descr="img-403014916-000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8710295" cy="5725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571230" cy="5326380"/>
            <wp:effectExtent l="0" t="0" r="7620" b="1270"/>
            <wp:docPr id="22" name="图片 11" descr="img-403014944-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 descr="img-403014944-000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8571230" cy="5326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5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569960" cy="5265420"/>
            <wp:effectExtent l="0" t="0" r="11430" b="2540"/>
            <wp:docPr id="20" name="图片 12" descr="img-403014944-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 descr="img-403014944-000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8569960" cy="5265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5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562975" cy="5306695"/>
            <wp:effectExtent l="0" t="0" r="8255" b="9525"/>
            <wp:docPr id="17" name="图片 13" descr="img-403014944-0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 descr="img-403014944-000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8562975" cy="5306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5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770620" cy="5282565"/>
            <wp:effectExtent l="0" t="0" r="13335" b="11430"/>
            <wp:docPr id="18" name="图片 14" descr="img-403014944-0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 descr="img-403014944-000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8770620" cy="5282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710930" cy="5725795"/>
            <wp:effectExtent l="0" t="0" r="8255" b="13970"/>
            <wp:docPr id="7" name="图片 15" descr="img-403014944-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img-403014944-000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8710930" cy="5725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642350" cy="5516880"/>
            <wp:effectExtent l="0" t="0" r="7620" b="6350"/>
            <wp:docPr id="9" name="图片 16" descr="img-409004551-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6" descr="img-409004551-000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8642350" cy="5516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458835" cy="5542915"/>
            <wp:effectExtent l="0" t="0" r="635" b="18415"/>
            <wp:docPr id="8" name="图片 17" descr="img-409004551-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7" descr="img-409004551-000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8458835" cy="5542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469630" cy="5541645"/>
            <wp:effectExtent l="0" t="0" r="1905" b="7620"/>
            <wp:docPr id="2" name="图片 18" descr="img-409004551-0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8" descr="img-409004551-000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8469630" cy="5541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424545" cy="5543550"/>
            <wp:effectExtent l="0" t="0" r="0" b="14605"/>
            <wp:docPr id="3" name="图片 19" descr="img-409004551-0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9" descr="img-409004551-000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8424545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587105" cy="5673090"/>
            <wp:effectExtent l="0" t="0" r="3810" b="4445"/>
            <wp:docPr id="4" name="图片 20" descr="img-409004551-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0" descr="img-409004551-000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8587105" cy="5673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450580" cy="5621020"/>
            <wp:effectExtent l="0" t="0" r="17780" b="7620"/>
            <wp:docPr id="5" name="图片 21" descr="img-409004551-0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1" descr="img-409004551-000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8450580" cy="5621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415655" cy="5568315"/>
            <wp:effectExtent l="0" t="0" r="13335" b="4445"/>
            <wp:docPr id="6" name="图片 22" descr="img-409004551-0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2" descr="img-409004551-000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8415655" cy="5568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564245" cy="5334635"/>
            <wp:effectExtent l="0" t="0" r="18415" b="8255"/>
            <wp:docPr id="1" name="图片 23" descr="img-409004551-0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3" descr="img-409004551-000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8564245" cy="5334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440" w:bottom="1440" w:left="1440" w:header="851" w:footer="850" w:gutter="0"/>
      <w:cols w:space="720" w:num="1"/>
      <w:rtlGutter w:val="0"/>
      <w:docGrid w:type="lines" w:linePitch="314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0B1A92"/>
    <w:rsid w:val="070B1A92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jc w:val="left"/>
      <w:outlineLvl w:val="1"/>
    </w:pPr>
    <w:rPr>
      <w:rFonts w:eastAsia="仿宋_GB2312"/>
      <w:b/>
      <w:bCs/>
      <w:sz w:val="32"/>
      <w:szCs w:val="32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正  文"/>
    <w:basedOn w:val="1"/>
    <w:next w:val="1"/>
    <w:qFormat/>
    <w:uiPriority w:val="0"/>
    <w:pPr>
      <w:spacing w:line="360" w:lineRule="auto"/>
      <w:ind w:firstLine="560" w:firstLineChars="200"/>
    </w:pPr>
    <w:rPr>
      <w:rFonts w:ascii="仿宋_GB2312" w:hAnsi="仿宋_GB2312" w:cs="仿宋_GB2312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tiff"/><Relationship Id="rId25" Type="http://schemas.openxmlformats.org/officeDocument/2006/relationships/image" Target="media/image22.tiff"/><Relationship Id="rId24" Type="http://schemas.openxmlformats.org/officeDocument/2006/relationships/image" Target="media/image21.tiff"/><Relationship Id="rId23" Type="http://schemas.openxmlformats.org/officeDocument/2006/relationships/image" Target="media/image20.tiff"/><Relationship Id="rId22" Type="http://schemas.openxmlformats.org/officeDocument/2006/relationships/image" Target="media/image19.tiff"/><Relationship Id="rId21" Type="http://schemas.openxmlformats.org/officeDocument/2006/relationships/image" Target="media/image18.tiff"/><Relationship Id="rId20" Type="http://schemas.openxmlformats.org/officeDocument/2006/relationships/image" Target="media/image17.tiff"/><Relationship Id="rId2" Type="http://schemas.openxmlformats.org/officeDocument/2006/relationships/settings" Target="settings.xml"/><Relationship Id="rId19" Type="http://schemas.openxmlformats.org/officeDocument/2006/relationships/image" Target="media/image16.tiff"/><Relationship Id="rId18" Type="http://schemas.openxmlformats.org/officeDocument/2006/relationships/image" Target="media/image15.tiff"/><Relationship Id="rId17" Type="http://schemas.openxmlformats.org/officeDocument/2006/relationships/image" Target="media/image14.tiff"/><Relationship Id="rId16" Type="http://schemas.openxmlformats.org/officeDocument/2006/relationships/image" Target="media/image13.tiff"/><Relationship Id="rId15" Type="http://schemas.openxmlformats.org/officeDocument/2006/relationships/image" Target="media/image12.tiff"/><Relationship Id="rId14" Type="http://schemas.openxmlformats.org/officeDocument/2006/relationships/image" Target="media/image11.tiff"/><Relationship Id="rId13" Type="http://schemas.openxmlformats.org/officeDocument/2006/relationships/image" Target="media/image10.tiff"/><Relationship Id="rId12" Type="http://schemas.openxmlformats.org/officeDocument/2006/relationships/image" Target="media/image9.tiff"/><Relationship Id="rId11" Type="http://schemas.openxmlformats.org/officeDocument/2006/relationships/image" Target="media/image8.tiff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ang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2018-09-05T01:59:00Z</dcterms:created>
  <dc:creator>wang</dc:creator>
  <cp:lastModifiedBy>wang</cp:lastModifiedBy>
  <dcterms:modified xsi:type="dcterms:W3CDTF">2018-09-05T01:59:45Z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